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283B9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1571855.41'     East: 3215868.08'</w:t>
      </w:r>
    </w:p>
    <w:p w14:paraId="5C042566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0E0AC714" w14:textId="35DD4803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1  :</w:t>
      </w:r>
      <w:proofErr w:type="gramEnd"/>
      <w:r w:rsidRPr="00A643BD">
        <w:rPr>
          <w:rFonts w:cstheme="minorHAnsi"/>
        </w:rPr>
        <w:t xml:space="preserve">  Line</w:t>
      </w:r>
    </w:p>
    <w:p w14:paraId="4E840143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S17° 39' 38.50"E     Length: 16.91'</w:t>
      </w:r>
    </w:p>
    <w:p w14:paraId="337B7DEA" w14:textId="05206340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1571839.29'     East: 3215873.21'</w:t>
      </w:r>
    </w:p>
    <w:p w14:paraId="239A59D8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7BCFAE81" w14:textId="468C3EA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2  :</w:t>
      </w:r>
      <w:proofErr w:type="gramEnd"/>
      <w:r w:rsidRPr="00A643BD">
        <w:rPr>
          <w:rFonts w:cstheme="minorHAnsi"/>
        </w:rPr>
        <w:t xml:space="preserve">  Line</w:t>
      </w:r>
    </w:p>
    <w:p w14:paraId="69667722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S62° 41' 16.33"E     Length: 87.45'</w:t>
      </w:r>
    </w:p>
    <w:p w14:paraId="4D8B232D" w14:textId="0D4C738C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1571799.17'     East: 3215950.92'</w:t>
      </w:r>
    </w:p>
    <w:p w14:paraId="6DD14EE2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62588226" w14:textId="48F98465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3  :</w:t>
      </w:r>
      <w:proofErr w:type="gramEnd"/>
      <w:r w:rsidRPr="00A643BD">
        <w:rPr>
          <w:rFonts w:cstheme="minorHAnsi"/>
        </w:rPr>
        <w:t xml:space="preserve">  Curve</w:t>
      </w:r>
    </w:p>
    <w:p w14:paraId="7885C677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21.58'     Radius: 545.50'</w:t>
      </w:r>
    </w:p>
    <w:p w14:paraId="3F1BBB31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002°16'02"     Tangent: 10.79'</w:t>
      </w:r>
    </w:p>
    <w:p w14:paraId="25E9194C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21.58'     Course: S61° 33' 15.51"E</w:t>
      </w:r>
    </w:p>
    <w:p w14:paraId="7A7C51EC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S27° 18' 43.67"W     Course Out: N29° 34' 45.30"E</w:t>
      </w:r>
    </w:p>
    <w:p w14:paraId="0E5FB85C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1571314.48'     East: 3215700.62'</w:t>
      </w:r>
    </w:p>
    <w:p w14:paraId="09304B03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1571788.89'     East: 3215969.89'</w:t>
      </w:r>
    </w:p>
    <w:p w14:paraId="34C069E5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47C31BC4" w14:textId="2758FBEC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4  :</w:t>
      </w:r>
      <w:proofErr w:type="gramEnd"/>
      <w:r w:rsidRPr="00A643BD">
        <w:rPr>
          <w:rFonts w:cstheme="minorHAnsi"/>
        </w:rPr>
        <w:t xml:space="preserve">  Line</w:t>
      </w:r>
    </w:p>
    <w:p w14:paraId="230CF649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S60° 25' 14.70"E     Length: 20.30'</w:t>
      </w:r>
    </w:p>
    <w:p w14:paraId="43511E51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1571778.87'     East: 3215987.54'</w:t>
      </w:r>
    </w:p>
    <w:p w14:paraId="4B21BBC2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1E228A5D" w14:textId="1BC54F6C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5  :</w:t>
      </w:r>
      <w:proofErr w:type="gramEnd"/>
      <w:r w:rsidRPr="00A643BD">
        <w:rPr>
          <w:rFonts w:cstheme="minorHAnsi"/>
        </w:rPr>
        <w:t xml:space="preserve">  Curve</w:t>
      </w:r>
    </w:p>
    <w:p w14:paraId="2E22DCB7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27.11'     Radius: 105.50'</w:t>
      </w:r>
    </w:p>
    <w:p w14:paraId="0A7A2489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014°43'32"     Tangent: 13.63'</w:t>
      </w:r>
    </w:p>
    <w:p w14:paraId="0AD85D43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27.04'     Course: S53° 03' 28.61"E</w:t>
      </w:r>
    </w:p>
    <w:p w14:paraId="297E7D60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S29° 34' 45.30"W     Course Out: N44° 18' 17.47"E</w:t>
      </w:r>
    </w:p>
    <w:p w14:paraId="749CA1E4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1571687.12'     East: 3215935.47'</w:t>
      </w:r>
    </w:p>
    <w:p w14:paraId="37FB95C0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1571762.62'     East: 3216009.16'</w:t>
      </w:r>
    </w:p>
    <w:p w14:paraId="005755B5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0C62BF67" w14:textId="7B84AF08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6  :</w:t>
      </w:r>
      <w:proofErr w:type="gramEnd"/>
      <w:r w:rsidRPr="00A643BD">
        <w:rPr>
          <w:rFonts w:cstheme="minorHAnsi"/>
        </w:rPr>
        <w:t xml:space="preserve">  Line</w:t>
      </w:r>
    </w:p>
    <w:p w14:paraId="435584FF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S45° 41' 42.53"E     Length: 45.30'</w:t>
      </w:r>
    </w:p>
    <w:p w14:paraId="0B62C7FD" w14:textId="2C3BCD14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1571730.98'     East: 3216041.57'</w:t>
      </w:r>
    </w:p>
    <w:p w14:paraId="679EFEA3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43B7F322" w14:textId="0D3745D2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7  :</w:t>
      </w:r>
      <w:proofErr w:type="gramEnd"/>
      <w:r w:rsidRPr="00A643BD">
        <w:rPr>
          <w:rFonts w:cstheme="minorHAnsi"/>
        </w:rPr>
        <w:t xml:space="preserve">  Curve</w:t>
      </w:r>
    </w:p>
    <w:p w14:paraId="02F729C2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24.29'     Radius: 94.50'</w:t>
      </w:r>
    </w:p>
    <w:p w14:paraId="5F09B91D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014°43'32"     Tangent: 12.21'</w:t>
      </w:r>
    </w:p>
    <w:p w14:paraId="130F6BE0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24.22'     Course: S53° 03' 28.61"E</w:t>
      </w:r>
    </w:p>
    <w:p w14:paraId="51AA2ECA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N44° 18' 17.47"E     Course Out: S29° 34' 45.30"W</w:t>
      </w:r>
    </w:p>
    <w:p w14:paraId="08D1E0FD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1571798.60'     East: 3216107.58'</w:t>
      </w:r>
    </w:p>
    <w:p w14:paraId="76B10912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1571716.42'     East: 3216060.93'</w:t>
      </w:r>
    </w:p>
    <w:p w14:paraId="60A31DB2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49361E55" w14:textId="1C7E3CB1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8  :</w:t>
      </w:r>
      <w:proofErr w:type="gramEnd"/>
      <w:r w:rsidRPr="00A643BD">
        <w:rPr>
          <w:rFonts w:cstheme="minorHAnsi"/>
        </w:rPr>
        <w:t xml:space="preserve">  Line</w:t>
      </w:r>
    </w:p>
    <w:p w14:paraId="3C366FD5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S60° 26' 06.32"E     Length: 332.82'</w:t>
      </w:r>
    </w:p>
    <w:p w14:paraId="0F6D06C3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1571552.20'     East: 3216350.42'</w:t>
      </w:r>
    </w:p>
    <w:p w14:paraId="64A92C26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490F8851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77BF9770" w14:textId="31EB1D01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9  :</w:t>
      </w:r>
      <w:proofErr w:type="gramEnd"/>
      <w:r w:rsidRPr="00A643BD">
        <w:rPr>
          <w:rFonts w:cstheme="minorHAnsi"/>
        </w:rPr>
        <w:t xml:space="preserve">  Line</w:t>
      </w:r>
    </w:p>
    <w:p w14:paraId="0C219BCD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N74° 34' 45.30"E     Length: 20.98'</w:t>
      </w:r>
    </w:p>
    <w:p w14:paraId="0062C18C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1571557.78'     East: 3216370.64'</w:t>
      </w:r>
    </w:p>
    <w:p w14:paraId="29E0230C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1378A3BB" w14:textId="23C48CE0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10  :</w:t>
      </w:r>
      <w:proofErr w:type="gramEnd"/>
      <w:r w:rsidRPr="00A643BD">
        <w:rPr>
          <w:rFonts w:cstheme="minorHAnsi"/>
        </w:rPr>
        <w:t xml:space="preserve">  Line</w:t>
      </w:r>
    </w:p>
    <w:p w14:paraId="162DE6BF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N29° 34' 45.30"E     Length: 90.47'</w:t>
      </w:r>
    </w:p>
    <w:p w14:paraId="79F9EE7F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1571636.46'     East: 3216415.30'</w:t>
      </w:r>
    </w:p>
    <w:p w14:paraId="11FB8B7F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3746EB48" w14:textId="1FFC0F91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11  :</w:t>
      </w:r>
      <w:proofErr w:type="gramEnd"/>
      <w:r w:rsidRPr="00A643BD">
        <w:rPr>
          <w:rFonts w:cstheme="minorHAnsi"/>
        </w:rPr>
        <w:t xml:space="preserve">  Curve</w:t>
      </w:r>
    </w:p>
    <w:p w14:paraId="36BCFEA6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12.21'     Radius: 8.50'</w:t>
      </w:r>
    </w:p>
    <w:p w14:paraId="0B8209D0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082°18'18"     Tangent: 7.43'</w:t>
      </w:r>
    </w:p>
    <w:p w14:paraId="16BF2C6F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11.19'     Course: N11° 34' 23.47"W</w:t>
      </w:r>
    </w:p>
    <w:p w14:paraId="3F1856D2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N60° 25' 14.31"W     Course Out: N37° 16' 27.37"E</w:t>
      </w:r>
    </w:p>
    <w:p w14:paraId="23C78E7B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1571640.66'     East: 3216407.91'</w:t>
      </w:r>
    </w:p>
    <w:p w14:paraId="767EFA30" w14:textId="23EDEE31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1571647.42'     East: 3216413.06'</w:t>
      </w:r>
    </w:p>
    <w:p w14:paraId="0050EFCA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299E9F5C" w14:textId="79D79055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12  :</w:t>
      </w:r>
      <w:proofErr w:type="gramEnd"/>
      <w:r w:rsidRPr="00A643BD">
        <w:rPr>
          <w:rFonts w:cstheme="minorHAnsi"/>
        </w:rPr>
        <w:t xml:space="preserve">  Curve</w:t>
      </w:r>
    </w:p>
    <w:p w14:paraId="45544A3D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214.44'     Radius: 55.00'</w:t>
      </w:r>
    </w:p>
    <w:p w14:paraId="4DB0DA61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223°23'12"     Tangent: 138.26'</w:t>
      </w:r>
    </w:p>
    <w:p w14:paraId="14B69B60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102.21'     Course: N58° 58' 03.53"E</w:t>
      </w:r>
    </w:p>
    <w:p w14:paraId="3C736713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N37° 16' 27.77"E     Course Out: N80° 39' 39.28"E</w:t>
      </w:r>
    </w:p>
    <w:p w14:paraId="32461C65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1571691.19'     East: 3216446.37'</w:t>
      </w:r>
    </w:p>
    <w:p w14:paraId="38A5BB06" w14:textId="5DC91878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1571700.12'     East: 3216500.64'</w:t>
      </w:r>
    </w:p>
    <w:p w14:paraId="49049CA9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44105196" w14:textId="06BC9CB9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13  :</w:t>
      </w:r>
      <w:proofErr w:type="gramEnd"/>
      <w:r w:rsidRPr="00A643BD">
        <w:rPr>
          <w:rFonts w:cstheme="minorHAnsi"/>
        </w:rPr>
        <w:t xml:space="preserve">  Line</w:t>
      </w:r>
    </w:p>
    <w:p w14:paraId="4116CD05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N77° 09' 16.18"W     Length: 5.45'</w:t>
      </w:r>
    </w:p>
    <w:p w14:paraId="57C1A08E" w14:textId="0CD5129E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1571701.33'     East: 3216495.32'</w:t>
      </w:r>
    </w:p>
    <w:p w14:paraId="3A3949E4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707E2219" w14:textId="6537EDB8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14  :</w:t>
      </w:r>
      <w:proofErr w:type="gramEnd"/>
      <w:r w:rsidRPr="00A643BD">
        <w:rPr>
          <w:rFonts w:cstheme="minorHAnsi"/>
        </w:rPr>
        <w:t xml:space="preserve">  Curve</w:t>
      </w:r>
    </w:p>
    <w:p w14:paraId="31EF11A5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36.52'     Radius: 50.00'</w:t>
      </w:r>
    </w:p>
    <w:p w14:paraId="3B84A475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041°51'06"     Tangent: 19.12'</w:t>
      </w:r>
    </w:p>
    <w:p w14:paraId="6AA5FB36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35.72'     Course: S09° 13' 48.50"W</w:t>
      </w:r>
    </w:p>
    <w:p w14:paraId="7CA3373B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S78° 18' 15.72"W     Course Out: S59° 50' 38.73"E</w:t>
      </w:r>
    </w:p>
    <w:p w14:paraId="1C8AD2DD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1571691.19'     East: 3216446.36'</w:t>
      </w:r>
    </w:p>
    <w:p w14:paraId="5DCC4344" w14:textId="2DA7A022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1571666.07'     East: 3216489.59'</w:t>
      </w:r>
    </w:p>
    <w:p w14:paraId="003D752D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30CF215E" w14:textId="12B70E99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15  :</w:t>
      </w:r>
      <w:proofErr w:type="gramEnd"/>
      <w:r w:rsidRPr="00A643BD">
        <w:rPr>
          <w:rFonts w:cstheme="minorHAnsi"/>
        </w:rPr>
        <w:t xml:space="preserve">  Line</w:t>
      </w:r>
    </w:p>
    <w:p w14:paraId="153FDED4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S29° 34' 45.30"W     Length: 338.59'</w:t>
      </w:r>
    </w:p>
    <w:p w14:paraId="4E543006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1571371.61'     East: 3216322.46'</w:t>
      </w:r>
    </w:p>
    <w:p w14:paraId="72C24E37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590AC20F" w14:textId="13B7B9AF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16  :</w:t>
      </w:r>
      <w:proofErr w:type="gramEnd"/>
      <w:r w:rsidRPr="00A643BD">
        <w:rPr>
          <w:rFonts w:cstheme="minorHAnsi"/>
        </w:rPr>
        <w:t xml:space="preserve">  Curve</w:t>
      </w:r>
    </w:p>
    <w:p w14:paraId="0CC39F81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26.22'     Radius: 477.50'</w:t>
      </w:r>
    </w:p>
    <w:p w14:paraId="47CADA79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003°08'48"     Tangent: 13.12'</w:t>
      </w:r>
    </w:p>
    <w:p w14:paraId="4C2C4027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lastRenderedPageBreak/>
        <w:t>Chord: 26.22'     Course: S28° 00' 21.14"W</w:t>
      </w:r>
    </w:p>
    <w:p w14:paraId="58A5FD18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S60° 25' 14.70"E     Course Out: N63° 34' 03.02"W</w:t>
      </w:r>
    </w:p>
    <w:p w14:paraId="72EB7541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1571135.90'     East: 3216737.73'</w:t>
      </w:r>
    </w:p>
    <w:p w14:paraId="2E40E3BA" w14:textId="0A5B2799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1571348.46'     East: 3216310.15'</w:t>
      </w:r>
    </w:p>
    <w:p w14:paraId="0A6D12D1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26FEB181" w14:textId="660AD4D3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17  :</w:t>
      </w:r>
      <w:proofErr w:type="gramEnd"/>
      <w:r w:rsidRPr="00A643BD">
        <w:rPr>
          <w:rFonts w:cstheme="minorHAnsi"/>
        </w:rPr>
        <w:t xml:space="preserve">  Line</w:t>
      </w:r>
    </w:p>
    <w:p w14:paraId="13EC7590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S26° 25' 56.98"W     Length: 305.47'</w:t>
      </w:r>
    </w:p>
    <w:p w14:paraId="0E93A62C" w14:textId="48937DFD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1571074.92'     East: 3216174.17'</w:t>
      </w:r>
    </w:p>
    <w:p w14:paraId="515A9590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7FFFA634" w14:textId="5D553CDB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18  :</w:t>
      </w:r>
      <w:proofErr w:type="gramEnd"/>
      <w:r w:rsidRPr="00A643BD">
        <w:rPr>
          <w:rFonts w:cstheme="minorHAnsi"/>
        </w:rPr>
        <w:t xml:space="preserve">  Curve</w:t>
      </w:r>
    </w:p>
    <w:p w14:paraId="0D98205D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115.20'     Radius: 177.50'</w:t>
      </w:r>
    </w:p>
    <w:p w14:paraId="201E52D9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037°11'12"     Tangent: 59.71'</w:t>
      </w:r>
    </w:p>
    <w:p w14:paraId="465D181D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113.19'     Course: S07° 50' 21.19"W</w:t>
      </w:r>
    </w:p>
    <w:p w14:paraId="7C72DCBC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S63° 34' 03.02"E     Course Out: S79° 14' 45.41"W</w:t>
      </w:r>
    </w:p>
    <w:p w14:paraId="5D8B0E15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1570995.91'     East: 3216333.11'</w:t>
      </w:r>
    </w:p>
    <w:p w14:paraId="3AA82A26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1570962.79'     East: 3216158.73'</w:t>
      </w:r>
    </w:p>
    <w:p w14:paraId="3C1929EB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74994F82" w14:textId="2A0C979E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19  :</w:t>
      </w:r>
      <w:proofErr w:type="gramEnd"/>
      <w:r w:rsidRPr="00A643BD">
        <w:rPr>
          <w:rFonts w:cstheme="minorHAnsi"/>
        </w:rPr>
        <w:t xml:space="preserve">  Line</w:t>
      </w:r>
    </w:p>
    <w:p w14:paraId="388C1747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S10° 45' 14.59"E     Length: 7.83'</w:t>
      </w:r>
    </w:p>
    <w:p w14:paraId="694626C4" w14:textId="40215E1E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1570955.10'     East: 3216160.19'</w:t>
      </w:r>
    </w:p>
    <w:p w14:paraId="434A1906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2C5F7945" w14:textId="5B2476F2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20  :</w:t>
      </w:r>
      <w:proofErr w:type="gramEnd"/>
      <w:r w:rsidRPr="00A643BD">
        <w:rPr>
          <w:rFonts w:cstheme="minorHAnsi"/>
        </w:rPr>
        <w:t xml:space="preserve">  Curve</w:t>
      </w:r>
    </w:p>
    <w:p w14:paraId="65BC277A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13.07'     Radius: 13.50'</w:t>
      </w:r>
    </w:p>
    <w:p w14:paraId="7E43643C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055°27'49"     Tangent: 7.10'</w:t>
      </w:r>
    </w:p>
    <w:p w14:paraId="7A6947BB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12.56'     Course: S38° 29' 09.14"E</w:t>
      </w:r>
    </w:p>
    <w:p w14:paraId="33F1CD8A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N79° 14' 45.41"E     Course Out: S23° 46' 56.31"W</w:t>
      </w:r>
    </w:p>
    <w:p w14:paraId="5E6703AB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1570957.62'     East: 3216173.45'</w:t>
      </w:r>
    </w:p>
    <w:p w14:paraId="31049D79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1570945.27'     East: 3216168.01'</w:t>
      </w:r>
    </w:p>
    <w:p w14:paraId="16E90FC4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780E2027" w14:textId="20F3F7C9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21  :</w:t>
      </w:r>
      <w:proofErr w:type="gramEnd"/>
      <w:r w:rsidRPr="00A643BD">
        <w:rPr>
          <w:rFonts w:cstheme="minorHAnsi"/>
        </w:rPr>
        <w:t xml:space="preserve">  Curve</w:t>
      </w:r>
    </w:p>
    <w:p w14:paraId="50F4761F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253.88'     Radius: 50.00'</w:t>
      </w:r>
    </w:p>
    <w:p w14:paraId="4D646A23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290°55'38"     Tangent: 34.41'</w:t>
      </w:r>
    </w:p>
    <w:p w14:paraId="2048A99E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56.69'     Course: S79° 14' 45.41"W</w:t>
      </w:r>
    </w:p>
    <w:p w14:paraId="1E9FD144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S23° 46' 56.31"W     Course Out: N45° 17' 25.49"W</w:t>
      </w:r>
    </w:p>
    <w:p w14:paraId="742BE063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1570899.51'     East: 3216147.84'</w:t>
      </w:r>
    </w:p>
    <w:p w14:paraId="4ED2B7DF" w14:textId="4A7593A4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1570934.69'     East: 3216112.31'</w:t>
      </w:r>
    </w:p>
    <w:p w14:paraId="04E4BA89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5F31C2CD" w14:textId="1BADC835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22  :</w:t>
      </w:r>
      <w:proofErr w:type="gramEnd"/>
      <w:r w:rsidRPr="00A643BD">
        <w:rPr>
          <w:rFonts w:cstheme="minorHAnsi"/>
        </w:rPr>
        <w:t xml:space="preserve">  Curve</w:t>
      </w:r>
    </w:p>
    <w:p w14:paraId="130B0C77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13.07'     Radius: 13.50'</w:t>
      </w:r>
    </w:p>
    <w:p w14:paraId="29E9EA7A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055°27'49"     Tangent: 7.10'</w:t>
      </w:r>
    </w:p>
    <w:p w14:paraId="0DD51B79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12.56'     Course: N16° 58' 39.96"E</w:t>
      </w:r>
    </w:p>
    <w:p w14:paraId="438B9991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N45° 17' 25.49"W     Course Out: N79° 14' 45.41"E</w:t>
      </w:r>
    </w:p>
    <w:p w14:paraId="5D8F3ABF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1570944.19'     East: 3216102.72'</w:t>
      </w:r>
    </w:p>
    <w:p w14:paraId="5ACDA0E1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1570946.70'     East: 3216115.98'</w:t>
      </w:r>
    </w:p>
    <w:p w14:paraId="1DA1BC5F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60C439D0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64FA70B0" w14:textId="74E6539F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23  :</w:t>
      </w:r>
      <w:proofErr w:type="gramEnd"/>
      <w:r w:rsidRPr="00A643BD">
        <w:rPr>
          <w:rFonts w:cstheme="minorHAnsi"/>
        </w:rPr>
        <w:t xml:space="preserve">  Line</w:t>
      </w:r>
    </w:p>
    <w:p w14:paraId="76C1F9A9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N10° 45' 14.59"W     Length: 7.83'</w:t>
      </w:r>
    </w:p>
    <w:p w14:paraId="5E75B617" w14:textId="4322E7B5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1570954.39'     East: 3216114.52'</w:t>
      </w:r>
    </w:p>
    <w:p w14:paraId="64D76F36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1E198ECF" w14:textId="2D1FE8CA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24  :</w:t>
      </w:r>
      <w:proofErr w:type="gramEnd"/>
      <w:r w:rsidRPr="00A643BD">
        <w:rPr>
          <w:rFonts w:cstheme="minorHAnsi"/>
        </w:rPr>
        <w:t xml:space="preserve">  Curve</w:t>
      </w:r>
    </w:p>
    <w:p w14:paraId="55885C29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144.41'     Radius: 222.50'</w:t>
      </w:r>
    </w:p>
    <w:p w14:paraId="6B447D3D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037°11'12"     Tangent: 74.85'</w:t>
      </w:r>
    </w:p>
    <w:p w14:paraId="3D858007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141.89'     Course: N07° 50' 21.19"E</w:t>
      </w:r>
    </w:p>
    <w:p w14:paraId="458D518D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N79° 14' 45.41"E     Course Out: N63° 34' 03.02"W</w:t>
      </w:r>
    </w:p>
    <w:p w14:paraId="597E733A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1570995.91'     East: 3216333.11'</w:t>
      </w:r>
    </w:p>
    <w:p w14:paraId="0FD3B326" w14:textId="3C3265A6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1571094.96'     East: 3216133.87'</w:t>
      </w:r>
    </w:p>
    <w:p w14:paraId="478C7220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7A32FCE0" w14:textId="74726A18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25  :</w:t>
      </w:r>
      <w:proofErr w:type="gramEnd"/>
      <w:r w:rsidRPr="00A643BD">
        <w:rPr>
          <w:rFonts w:cstheme="minorHAnsi"/>
        </w:rPr>
        <w:t xml:space="preserve">  Line</w:t>
      </w:r>
    </w:p>
    <w:p w14:paraId="111C08E6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N26° 25' 56.98"E     Length: 305.47'</w:t>
      </w:r>
    </w:p>
    <w:p w14:paraId="1842C021" w14:textId="645CFDEC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1571368.49'     East: 3216269.85'</w:t>
      </w:r>
    </w:p>
    <w:p w14:paraId="53D16191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5DA18FFE" w14:textId="5E863374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26  :</w:t>
      </w:r>
      <w:proofErr w:type="gramEnd"/>
      <w:r w:rsidRPr="00A643BD">
        <w:rPr>
          <w:rFonts w:cstheme="minorHAnsi"/>
        </w:rPr>
        <w:t xml:space="preserve">  Curve</w:t>
      </w:r>
    </w:p>
    <w:p w14:paraId="1A1DE462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28.70'     Radius: 522.50'</w:t>
      </w:r>
    </w:p>
    <w:p w14:paraId="07CF46AB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003°08'48"     Tangent: 14.35'</w:t>
      </w:r>
    </w:p>
    <w:p w14:paraId="35D6B10A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28.69'     Course: N28° 00' 21.14"E</w:t>
      </w:r>
    </w:p>
    <w:p w14:paraId="085298D7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S63° 34' 03.02"E     Course Out: N60° 25' 14.70"W</w:t>
      </w:r>
    </w:p>
    <w:p w14:paraId="63BE192A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1571135.91'     East: 3216737.73'</w:t>
      </w:r>
    </w:p>
    <w:p w14:paraId="1B52FF10" w14:textId="5D70D87C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1571393.82'     East: 3216283.32'</w:t>
      </w:r>
    </w:p>
    <w:p w14:paraId="5A0FC953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0B43FDF4" w14:textId="4D2DE3BD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27  :</w:t>
      </w:r>
      <w:proofErr w:type="gramEnd"/>
      <w:r w:rsidRPr="00A643BD">
        <w:rPr>
          <w:rFonts w:cstheme="minorHAnsi"/>
        </w:rPr>
        <w:t xml:space="preserve">  Line</w:t>
      </w:r>
    </w:p>
    <w:p w14:paraId="4A723C54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N29° 34' 45.30"E     Length: 105.86'</w:t>
      </w:r>
    </w:p>
    <w:p w14:paraId="1B812F52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1571485.89'     East: 3216335.58'</w:t>
      </w:r>
    </w:p>
    <w:p w14:paraId="32E52659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53ACCFC9" w14:textId="7486A991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28  :</w:t>
      </w:r>
      <w:proofErr w:type="gramEnd"/>
      <w:r w:rsidRPr="00A643BD">
        <w:rPr>
          <w:rFonts w:cstheme="minorHAnsi"/>
        </w:rPr>
        <w:t xml:space="preserve">  Line</w:t>
      </w:r>
    </w:p>
    <w:p w14:paraId="27AC2F88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N15° 25' 14.70"W     Length: 21.21'</w:t>
      </w:r>
    </w:p>
    <w:p w14:paraId="13A84243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1571506.33'     East: 3216329.94'</w:t>
      </w:r>
    </w:p>
    <w:p w14:paraId="36BD50D5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0F10EE18" w14:textId="6D240CB2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29  :</w:t>
      </w:r>
      <w:proofErr w:type="gramEnd"/>
      <w:r w:rsidRPr="00A643BD">
        <w:rPr>
          <w:rFonts w:cstheme="minorHAnsi"/>
        </w:rPr>
        <w:t xml:space="preserve">  Line</w:t>
      </w:r>
    </w:p>
    <w:p w14:paraId="178AD84D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N60° 25' 14.70"W     Length: 337.91'</w:t>
      </w:r>
    </w:p>
    <w:p w14:paraId="4498C3AF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1571673.13'     East: 3216036.07'</w:t>
      </w:r>
    </w:p>
    <w:p w14:paraId="67C08264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2D418EB2" w14:textId="1B07ED98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30  :</w:t>
      </w:r>
      <w:proofErr w:type="gramEnd"/>
      <w:r w:rsidRPr="00A643BD">
        <w:rPr>
          <w:rFonts w:cstheme="minorHAnsi"/>
        </w:rPr>
        <w:t xml:space="preserve">  Curve</w:t>
      </w:r>
    </w:p>
    <w:p w14:paraId="470C0CB1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25.70'     Radius: 100.00'</w:t>
      </w:r>
    </w:p>
    <w:p w14:paraId="344FCDD3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014°43'32"     Tangent: 12.92'</w:t>
      </w:r>
    </w:p>
    <w:p w14:paraId="7497E43A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25.63'     Course: N67° 47' 00.78"W</w:t>
      </w:r>
    </w:p>
    <w:p w14:paraId="021B7757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S29° 34' 45.30"W     Course Out: N14° 51' 13.14"E</w:t>
      </w:r>
    </w:p>
    <w:p w14:paraId="72BDF83A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1571586.17'     East: 3215986.70'</w:t>
      </w:r>
    </w:p>
    <w:p w14:paraId="7CE8CF0B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1571682.83'     East: 3216012.34'</w:t>
      </w:r>
    </w:p>
    <w:p w14:paraId="0A5BC13A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7D1074A8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03937AC1" w14:textId="1A32AD79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31  :</w:t>
      </w:r>
      <w:proofErr w:type="gramEnd"/>
      <w:r w:rsidRPr="00A643BD">
        <w:rPr>
          <w:rFonts w:cstheme="minorHAnsi"/>
        </w:rPr>
        <w:t xml:space="preserve">  Line</w:t>
      </w:r>
    </w:p>
    <w:p w14:paraId="4BD90046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N75° 08' 46.86"W     Length: 44.91'</w:t>
      </w:r>
    </w:p>
    <w:p w14:paraId="5EEC662E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1571694.34'     East: 3215968.93'</w:t>
      </w:r>
    </w:p>
    <w:p w14:paraId="080A534C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608BBB75" w14:textId="2535B8DA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32  :</w:t>
      </w:r>
      <w:proofErr w:type="gramEnd"/>
      <w:r w:rsidRPr="00A643BD">
        <w:rPr>
          <w:rFonts w:cstheme="minorHAnsi"/>
        </w:rPr>
        <w:t xml:space="preserve">  Curve</w:t>
      </w:r>
    </w:p>
    <w:p w14:paraId="6BA36E43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25.83'     Radius: 100.50'</w:t>
      </w:r>
    </w:p>
    <w:p w14:paraId="77C9FCB8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014°43'32"     Tangent: 12.99'</w:t>
      </w:r>
    </w:p>
    <w:p w14:paraId="1AF10CC4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25.76'     Course: N67° 47' 00.78"W</w:t>
      </w:r>
    </w:p>
    <w:p w14:paraId="2C8380AA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N14° 51' 13.14"E     Course Out: S29° 34' 45.30"W</w:t>
      </w:r>
    </w:p>
    <w:p w14:paraId="4BEBBBD8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1571791.48'     East: 3215994.69'</w:t>
      </w:r>
    </w:p>
    <w:p w14:paraId="2D922F40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1571704.08'     East: 3215945.08'</w:t>
      </w:r>
    </w:p>
    <w:p w14:paraId="0CB39551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5A705C4E" w14:textId="19013806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33  :</w:t>
      </w:r>
      <w:proofErr w:type="gramEnd"/>
      <w:r w:rsidRPr="00A643BD">
        <w:rPr>
          <w:rFonts w:cstheme="minorHAnsi"/>
        </w:rPr>
        <w:t xml:space="preserve">  Line</w:t>
      </w:r>
    </w:p>
    <w:p w14:paraId="2392113A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N60° 25' 14.70"W     Length: 20.30'</w:t>
      </w:r>
    </w:p>
    <w:p w14:paraId="35AB9F55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1571714.10'     East: 3215927.43'</w:t>
      </w:r>
    </w:p>
    <w:p w14:paraId="3A0E4BAE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541041E4" w14:textId="5ECEF3D4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34  :</w:t>
      </w:r>
      <w:proofErr w:type="gramEnd"/>
      <w:r w:rsidRPr="00A643BD">
        <w:rPr>
          <w:rFonts w:cstheme="minorHAnsi"/>
        </w:rPr>
        <w:t xml:space="preserve">  Curve</w:t>
      </w:r>
    </w:p>
    <w:p w14:paraId="0EBC9A67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18.18'     Radius: 459.50'</w:t>
      </w:r>
    </w:p>
    <w:p w14:paraId="747C1B56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002°16'02"     Tangent: 9.09'</w:t>
      </w:r>
    </w:p>
    <w:p w14:paraId="58319BBD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18.18'     Course: N61° 33' 15.51"W</w:t>
      </w:r>
    </w:p>
    <w:p w14:paraId="02309847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S29° 34' 45.30"W     Course Out: N27° 18' 43.67"E</w:t>
      </w:r>
    </w:p>
    <w:p w14:paraId="1D4E7D83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1571314.48'     East: 3215700.61'</w:t>
      </w:r>
    </w:p>
    <w:p w14:paraId="6731DA64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1571722.76'     East: 3215911.44'</w:t>
      </w:r>
    </w:p>
    <w:p w14:paraId="104F2831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0411410D" w14:textId="446CE7F4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35  :</w:t>
      </w:r>
      <w:proofErr w:type="gramEnd"/>
      <w:r w:rsidRPr="00A643BD">
        <w:rPr>
          <w:rFonts w:cstheme="minorHAnsi"/>
        </w:rPr>
        <w:t xml:space="preserve">  Line</w:t>
      </w:r>
    </w:p>
    <w:p w14:paraId="24F94B71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N62° 41' 15.13"W     Length: 87.52'</w:t>
      </w:r>
    </w:p>
    <w:p w14:paraId="0ACFFEFA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1571762.92'     East: 3215833.68'</w:t>
      </w:r>
    </w:p>
    <w:p w14:paraId="7D5ED9E6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61135F00" w14:textId="210B509D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36  :</w:t>
      </w:r>
      <w:proofErr w:type="gramEnd"/>
      <w:r w:rsidRPr="00A643BD">
        <w:rPr>
          <w:rFonts w:cstheme="minorHAnsi"/>
        </w:rPr>
        <w:t xml:space="preserve">  Line</w:t>
      </w:r>
    </w:p>
    <w:p w14:paraId="3F307916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S72° 21' 59.32"W     Length: 25.38'</w:t>
      </w:r>
    </w:p>
    <w:p w14:paraId="41A22506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1571755.23'     East: 3215809.49'</w:t>
      </w:r>
    </w:p>
    <w:p w14:paraId="4F3E203E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310A53C7" w14:textId="4A2049C3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37  :</w:t>
      </w:r>
      <w:proofErr w:type="gramEnd"/>
      <w:r w:rsidRPr="00A643BD">
        <w:rPr>
          <w:rFonts w:cstheme="minorHAnsi"/>
        </w:rPr>
        <w:t xml:space="preserve">  Line</w:t>
      </w:r>
    </w:p>
    <w:p w14:paraId="743CC378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N26° 54' 33.38"E     Length: 35.34'</w:t>
      </w:r>
    </w:p>
    <w:p w14:paraId="2A57F97F" w14:textId="53BA968E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1571786.74'     East: 3215825.49'</w:t>
      </w:r>
    </w:p>
    <w:p w14:paraId="0C0B50C3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2FA4143D" w14:textId="382EA1D3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38  :</w:t>
      </w:r>
      <w:proofErr w:type="gramEnd"/>
      <w:r w:rsidRPr="00A643BD">
        <w:rPr>
          <w:rFonts w:cstheme="minorHAnsi"/>
        </w:rPr>
        <w:t xml:space="preserve">  Curve</w:t>
      </w:r>
    </w:p>
    <w:p w14:paraId="44A93DA7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Length: 41.38'     Radius: 360.00'</w:t>
      </w:r>
    </w:p>
    <w:p w14:paraId="2BAF132D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Delta: 006°35'11"     Tangent: 20.71'</w:t>
      </w:r>
    </w:p>
    <w:p w14:paraId="767F6136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Chord: 41.36'     Course: N30° 12' 08.88"E</w:t>
      </w:r>
    </w:p>
    <w:p w14:paraId="0FC159D8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 In: S63° 05' 26.62"E     Course Out: N56° 30' 15.62"W</w:t>
      </w:r>
    </w:p>
    <w:p w14:paraId="07A06573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RP North: 1571623.81'     East: 3216146.51'</w:t>
      </w:r>
    </w:p>
    <w:p w14:paraId="2F60A62C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End North: 1571822.49'     East: 3215846.29'</w:t>
      </w:r>
    </w:p>
    <w:p w14:paraId="29D3C512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3C3C0A46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7AF3C0E9" w14:textId="7002E621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Segment #</w:t>
      </w:r>
      <w:proofErr w:type="gramStart"/>
      <w:r w:rsidRPr="00A643BD">
        <w:rPr>
          <w:rFonts w:cstheme="minorHAnsi"/>
        </w:rPr>
        <w:t>39  :</w:t>
      </w:r>
      <w:proofErr w:type="gramEnd"/>
      <w:r w:rsidRPr="00A643BD">
        <w:rPr>
          <w:rFonts w:cstheme="minorHAnsi"/>
        </w:rPr>
        <w:t xml:space="preserve">  Line</w:t>
      </w:r>
    </w:p>
    <w:p w14:paraId="743CB2C9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Course: N33° 29' 44.38"E     Length: 39.47'</w:t>
      </w:r>
    </w:p>
    <w:p w14:paraId="57A3CADF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North: 1571855.40'     East: 3215868.07'</w:t>
      </w:r>
    </w:p>
    <w:p w14:paraId="41AA9E9C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49939918" w14:textId="77777777" w:rsidR="00A643BD" w:rsidRPr="00A643BD" w:rsidRDefault="00A643BD" w:rsidP="00A643BD">
      <w:pPr>
        <w:contextualSpacing/>
        <w:rPr>
          <w:rFonts w:cstheme="minorHAnsi"/>
        </w:rPr>
      </w:pPr>
    </w:p>
    <w:p w14:paraId="3E650011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Perimeter: 3344.58'     Area: 89234.882 Sq. Ft.</w:t>
      </w:r>
    </w:p>
    <w:p w14:paraId="43C0578E" w14:textId="77777777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Error Closure:             0.01     Course: S64° 55' 53.78"W</w:t>
      </w:r>
    </w:p>
    <w:p w14:paraId="211BC51E" w14:textId="3A436EF5" w:rsidR="00A643BD" w:rsidRPr="00A643BD" w:rsidRDefault="00A643BD" w:rsidP="00A643BD">
      <w:pPr>
        <w:contextualSpacing/>
        <w:rPr>
          <w:rFonts w:cstheme="minorHAnsi"/>
        </w:rPr>
      </w:pPr>
      <w:r w:rsidRPr="00A643BD">
        <w:rPr>
          <w:rFonts w:cstheme="minorHAnsi"/>
        </w:rPr>
        <w:t>Error North:           -0.005     East: -0.010</w:t>
      </w:r>
    </w:p>
    <w:p w14:paraId="4165E28B" w14:textId="77777777" w:rsidR="00A643BD" w:rsidRPr="00A643BD" w:rsidRDefault="00A643BD" w:rsidP="00A643BD">
      <w:pPr>
        <w:contextualSpacing/>
        <w:rPr>
          <w:rFonts w:cstheme="minorHAnsi"/>
        </w:rPr>
      </w:pPr>
      <w:proofErr w:type="gramStart"/>
      <w:r w:rsidRPr="00A643BD">
        <w:rPr>
          <w:rFonts w:cstheme="minorHAnsi"/>
        </w:rPr>
        <w:t>Precision  1</w:t>
      </w:r>
      <w:proofErr w:type="gramEnd"/>
      <w:r w:rsidRPr="00A643BD">
        <w:rPr>
          <w:rFonts w:cstheme="minorHAnsi"/>
        </w:rPr>
        <w:t xml:space="preserve">: 302746.00       </w:t>
      </w:r>
    </w:p>
    <w:p w14:paraId="7DAD24CF" w14:textId="355444D5" w:rsidR="00CB1B9D" w:rsidRPr="0022332B" w:rsidRDefault="00542FBD" w:rsidP="00A643BD">
      <w:pPr>
        <w:contextualSpacing/>
        <w:rPr>
          <w:rFonts w:cstheme="minorHAnsi"/>
        </w:rPr>
      </w:pPr>
      <w:r w:rsidRPr="00542FBD">
        <w:rPr>
          <w:rFonts w:cstheme="minorHAnsi"/>
        </w:rPr>
        <w:t xml:space="preserve"> </w:t>
      </w:r>
    </w:p>
    <w:sectPr w:rsidR="00CB1B9D" w:rsidRPr="0022332B" w:rsidSect="00EE5D7F">
      <w:footerReference w:type="default" r:id="rId8"/>
      <w:headerReference w:type="first" r:id="rId9"/>
      <w:footerReference w:type="first" r:id="rId10"/>
      <w:pgSz w:w="12240" w:h="15840"/>
      <w:pgMar w:top="900" w:right="1440" w:bottom="1710" w:left="1440" w:header="576" w:footer="69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C73CE" w14:textId="77777777" w:rsidR="00414D02" w:rsidRDefault="00414D02" w:rsidP="00FC7354">
      <w:pPr>
        <w:spacing w:after="0" w:line="240" w:lineRule="auto"/>
      </w:pPr>
      <w:r>
        <w:separator/>
      </w:r>
    </w:p>
  </w:endnote>
  <w:endnote w:type="continuationSeparator" w:id="0">
    <w:p w14:paraId="38675268" w14:textId="77777777" w:rsidR="00414D02" w:rsidRDefault="00414D02" w:rsidP="00FC7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7C506" w14:textId="00EEF455" w:rsidR="0046423E" w:rsidRPr="00631E3D" w:rsidRDefault="00EE5D7F" w:rsidP="00631E3D">
    <w:pPr>
      <w:pStyle w:val="Header"/>
      <w:rPr>
        <w:rFonts w:ascii="Century Gothic" w:eastAsia="Calibri" w:hAnsi="Century Gothic"/>
        <w:b/>
        <w:bCs/>
        <w:color w:val="4D4D4F"/>
        <w:sz w:val="16"/>
        <w:szCs w:val="16"/>
      </w:rPr>
    </w:pPr>
    <w:r>
      <w:rPr>
        <w:noProof/>
      </w:rPr>
      <w:drawing>
        <wp:anchor distT="0" distB="0" distL="114300" distR="114300" simplePos="0" relativeHeight="251675648" behindDoc="1" locked="0" layoutInCell="1" allowOverlap="1" wp14:anchorId="25201EB3" wp14:editId="6FD8D47B">
          <wp:simplePos x="0" y="0"/>
          <wp:positionH relativeFrom="column">
            <wp:posOffset>3819525</wp:posOffset>
          </wp:positionH>
          <wp:positionV relativeFrom="paragraph">
            <wp:posOffset>-267335</wp:posOffset>
          </wp:positionV>
          <wp:extent cx="1001395" cy="289560"/>
          <wp:effectExtent l="0" t="0" r="8255" b="0"/>
          <wp:wrapTight wrapText="bothSides">
            <wp:wrapPolygon edited="0">
              <wp:start x="0" y="0"/>
              <wp:lineTo x="0" y="19895"/>
              <wp:lineTo x="21367" y="19895"/>
              <wp:lineTo x="21367" y="0"/>
              <wp:lineTo x="0" y="0"/>
            </wp:wrapPolygon>
          </wp:wrapTight>
          <wp:docPr id="47" name="Picture 47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395" cy="289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1E3D" w:rsidRPr="00631E3D">
      <w:rPr>
        <w:rFonts w:ascii="Century Gothic" w:eastAsia="Calibri" w:hAnsi="Century Gothic"/>
        <w:b/>
        <w:noProof/>
        <w:color w:val="4D4D4F"/>
        <w:sz w:val="16"/>
        <w:szCs w:val="16"/>
      </w:rPr>
      <w:drawing>
        <wp:anchor distT="0" distB="0" distL="114300" distR="114300" simplePos="0" relativeHeight="251667456" behindDoc="1" locked="0" layoutInCell="1" allowOverlap="1" wp14:anchorId="6CFC9E1C" wp14:editId="45EED65C">
          <wp:simplePos x="0" y="0"/>
          <wp:positionH relativeFrom="column">
            <wp:posOffset>4876800</wp:posOffset>
          </wp:positionH>
          <wp:positionV relativeFrom="paragraph">
            <wp:posOffset>-381000</wp:posOffset>
          </wp:positionV>
          <wp:extent cx="1981200" cy="578485"/>
          <wp:effectExtent l="0" t="0" r="0" b="0"/>
          <wp:wrapTight wrapText="bothSides">
            <wp:wrapPolygon edited="0">
              <wp:start x="1038" y="0"/>
              <wp:lineTo x="1038" y="19205"/>
              <wp:lineTo x="21392" y="19205"/>
              <wp:lineTo x="21392" y="14937"/>
              <wp:lineTo x="7892" y="12092"/>
              <wp:lineTo x="12669" y="9247"/>
              <wp:lineTo x="12462" y="1423"/>
              <wp:lineTo x="6854" y="0"/>
              <wp:lineTo x="1038" y="0"/>
            </wp:wrapPolygon>
          </wp:wrapTight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534"/>
                  <a:stretch/>
                </pic:blipFill>
                <pic:spPr bwMode="auto">
                  <a:xfrm>
                    <a:off x="0" y="0"/>
                    <a:ext cx="198120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23E" w:rsidRPr="00631E3D">
      <w:rPr>
        <w:rFonts w:ascii="Century Gothic" w:eastAsia="Calibri" w:hAnsi="Century Gothic"/>
        <w:color w:val="4D4D4F"/>
        <w:sz w:val="16"/>
        <w:szCs w:val="16"/>
      </w:rPr>
      <w:t xml:space="preserve">Page </w:t>
    </w:r>
    <w:r w:rsidR="0046423E" w:rsidRPr="00631E3D">
      <w:rPr>
        <w:rFonts w:ascii="Century Gothic" w:eastAsia="Calibri" w:hAnsi="Century Gothic"/>
        <w:color w:val="4D4D4F"/>
        <w:sz w:val="16"/>
        <w:szCs w:val="16"/>
      </w:rPr>
      <w:fldChar w:fldCharType="begin"/>
    </w:r>
    <w:r w:rsidR="0046423E" w:rsidRPr="00631E3D">
      <w:rPr>
        <w:rFonts w:ascii="Century Gothic" w:eastAsia="Calibri" w:hAnsi="Century Gothic"/>
        <w:color w:val="4D4D4F"/>
        <w:sz w:val="16"/>
        <w:szCs w:val="16"/>
      </w:rPr>
      <w:instrText xml:space="preserve"> PAGE  \* Arabic  \* MERGEFORMAT </w:instrText>
    </w:r>
    <w:r w:rsidR="0046423E" w:rsidRPr="00631E3D">
      <w:rPr>
        <w:rFonts w:ascii="Century Gothic" w:eastAsia="Calibri" w:hAnsi="Century Gothic"/>
        <w:color w:val="4D4D4F"/>
        <w:sz w:val="16"/>
        <w:szCs w:val="16"/>
      </w:rPr>
      <w:fldChar w:fldCharType="separate"/>
    </w:r>
    <w:r w:rsidR="00317EF5" w:rsidRPr="00631E3D">
      <w:rPr>
        <w:rFonts w:ascii="Century Gothic" w:eastAsia="Calibri" w:hAnsi="Century Gothic"/>
        <w:noProof/>
        <w:color w:val="4D4D4F"/>
        <w:sz w:val="16"/>
        <w:szCs w:val="16"/>
      </w:rPr>
      <w:t>2</w:t>
    </w:r>
    <w:r w:rsidR="0046423E" w:rsidRPr="00631E3D">
      <w:rPr>
        <w:rFonts w:ascii="Century Gothic" w:eastAsia="Calibri" w:hAnsi="Century Gothic"/>
        <w:color w:val="4D4D4F"/>
        <w:sz w:val="16"/>
        <w:szCs w:val="16"/>
      </w:rPr>
      <w:fldChar w:fldCharType="end"/>
    </w:r>
    <w:r w:rsidR="0046423E" w:rsidRPr="00631E3D">
      <w:rPr>
        <w:rFonts w:ascii="Century Gothic" w:eastAsia="Calibri" w:hAnsi="Century Gothic"/>
        <w:color w:val="4D4D4F"/>
        <w:sz w:val="16"/>
        <w:szCs w:val="16"/>
      </w:rPr>
      <w:t xml:space="preserve"> of </w:t>
    </w:r>
    <w:r w:rsidR="0046423E" w:rsidRPr="00631E3D">
      <w:rPr>
        <w:rFonts w:ascii="Century Gothic" w:eastAsia="Calibri" w:hAnsi="Century Gothic"/>
        <w:color w:val="4D4D4F"/>
        <w:sz w:val="16"/>
        <w:szCs w:val="16"/>
      </w:rPr>
      <w:fldChar w:fldCharType="begin"/>
    </w:r>
    <w:r w:rsidR="0046423E" w:rsidRPr="00631E3D">
      <w:rPr>
        <w:rFonts w:ascii="Century Gothic" w:eastAsia="Calibri" w:hAnsi="Century Gothic"/>
        <w:color w:val="4D4D4F"/>
        <w:sz w:val="16"/>
        <w:szCs w:val="16"/>
      </w:rPr>
      <w:instrText xml:space="preserve"> NUMPAGES  \* Arabic  \* MERGEFORMAT </w:instrText>
    </w:r>
    <w:r w:rsidR="0046423E" w:rsidRPr="00631E3D">
      <w:rPr>
        <w:rFonts w:ascii="Century Gothic" w:eastAsia="Calibri" w:hAnsi="Century Gothic"/>
        <w:color w:val="4D4D4F"/>
        <w:sz w:val="16"/>
        <w:szCs w:val="16"/>
      </w:rPr>
      <w:fldChar w:fldCharType="separate"/>
    </w:r>
    <w:r w:rsidR="00317EF5" w:rsidRPr="00631E3D">
      <w:rPr>
        <w:rFonts w:ascii="Century Gothic" w:eastAsia="Calibri" w:hAnsi="Century Gothic"/>
        <w:noProof/>
        <w:color w:val="4D4D4F"/>
        <w:sz w:val="16"/>
        <w:szCs w:val="16"/>
      </w:rPr>
      <w:t>2</w:t>
    </w:r>
    <w:r w:rsidR="0046423E" w:rsidRPr="00631E3D">
      <w:rPr>
        <w:rFonts w:ascii="Century Gothic" w:eastAsia="Calibri" w:hAnsi="Century Gothic"/>
        <w:color w:val="4D4D4F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43FFC" w14:textId="74EDA9FA" w:rsidR="002456AD" w:rsidRPr="00631E3D" w:rsidRDefault="00EE5D7F" w:rsidP="00631E3D">
    <w:pPr>
      <w:pStyle w:val="Header"/>
      <w:tabs>
        <w:tab w:val="clear" w:pos="4680"/>
        <w:tab w:val="clear" w:pos="9360"/>
        <w:tab w:val="left" w:pos="8352"/>
      </w:tabs>
      <w:rPr>
        <w:rFonts w:ascii="Century Gothic" w:eastAsia="Calibri" w:hAnsi="Century Gothic"/>
        <w:bCs/>
        <w:color w:val="4D4D4F"/>
        <w:sz w:val="16"/>
        <w:szCs w:val="16"/>
      </w:rPr>
    </w:pPr>
    <w:r>
      <w:rPr>
        <w:noProof/>
      </w:rPr>
      <w:drawing>
        <wp:anchor distT="0" distB="0" distL="114300" distR="114300" simplePos="0" relativeHeight="251673600" behindDoc="1" locked="0" layoutInCell="1" allowOverlap="1" wp14:anchorId="720FFCE6" wp14:editId="528C68D5">
          <wp:simplePos x="0" y="0"/>
          <wp:positionH relativeFrom="column">
            <wp:posOffset>3800475</wp:posOffset>
          </wp:positionH>
          <wp:positionV relativeFrom="paragraph">
            <wp:posOffset>-295910</wp:posOffset>
          </wp:positionV>
          <wp:extent cx="1001395" cy="289560"/>
          <wp:effectExtent l="0" t="0" r="8255" b="0"/>
          <wp:wrapTight wrapText="bothSides">
            <wp:wrapPolygon edited="0">
              <wp:start x="0" y="0"/>
              <wp:lineTo x="0" y="19895"/>
              <wp:lineTo x="21367" y="19895"/>
              <wp:lineTo x="21367" y="0"/>
              <wp:lineTo x="0" y="0"/>
            </wp:wrapPolygon>
          </wp:wrapTight>
          <wp:docPr id="45" name="Picture 45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395" cy="289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1E3D" w:rsidRPr="00631E3D">
      <w:rPr>
        <w:rFonts w:ascii="Century Gothic" w:eastAsia="Calibri" w:hAnsi="Century Gothic"/>
        <w:b/>
        <w:noProof/>
        <w:color w:val="4D4D4F"/>
        <w:sz w:val="16"/>
        <w:szCs w:val="16"/>
      </w:rPr>
      <w:drawing>
        <wp:anchor distT="0" distB="0" distL="114300" distR="114300" simplePos="0" relativeHeight="251671552" behindDoc="1" locked="0" layoutInCell="1" allowOverlap="1" wp14:anchorId="30ED044F" wp14:editId="208492CB">
          <wp:simplePos x="0" y="0"/>
          <wp:positionH relativeFrom="column">
            <wp:posOffset>4861560</wp:posOffset>
          </wp:positionH>
          <wp:positionV relativeFrom="paragraph">
            <wp:posOffset>-396875</wp:posOffset>
          </wp:positionV>
          <wp:extent cx="1981200" cy="578485"/>
          <wp:effectExtent l="0" t="0" r="0" b="0"/>
          <wp:wrapTight wrapText="bothSides">
            <wp:wrapPolygon edited="0">
              <wp:start x="1038" y="0"/>
              <wp:lineTo x="1038" y="19205"/>
              <wp:lineTo x="21392" y="19205"/>
              <wp:lineTo x="21392" y="14937"/>
              <wp:lineTo x="7892" y="12092"/>
              <wp:lineTo x="12669" y="9247"/>
              <wp:lineTo x="12462" y="1423"/>
              <wp:lineTo x="6854" y="0"/>
              <wp:lineTo x="1038" y="0"/>
            </wp:wrapPolygon>
          </wp:wrapTight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534"/>
                  <a:stretch/>
                </pic:blipFill>
                <pic:spPr bwMode="auto">
                  <a:xfrm>
                    <a:off x="0" y="0"/>
                    <a:ext cx="198120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23E" w:rsidRPr="00631E3D">
      <w:rPr>
        <w:rFonts w:ascii="Century Gothic" w:eastAsia="Calibri" w:hAnsi="Century Gothic"/>
        <w:bCs/>
        <w:color w:val="4D4D4F"/>
        <w:sz w:val="16"/>
        <w:szCs w:val="16"/>
      </w:rPr>
      <w:t xml:space="preserve">Page </w:t>
    </w:r>
    <w:r w:rsidR="0046423E" w:rsidRPr="00631E3D">
      <w:rPr>
        <w:rFonts w:ascii="Century Gothic" w:eastAsia="Calibri" w:hAnsi="Century Gothic"/>
        <w:bCs/>
        <w:color w:val="4D4D4F"/>
        <w:sz w:val="16"/>
        <w:szCs w:val="16"/>
      </w:rPr>
      <w:fldChar w:fldCharType="begin"/>
    </w:r>
    <w:r w:rsidR="0046423E" w:rsidRPr="00631E3D">
      <w:rPr>
        <w:rFonts w:ascii="Century Gothic" w:eastAsia="Calibri" w:hAnsi="Century Gothic"/>
        <w:bCs/>
        <w:color w:val="4D4D4F"/>
        <w:sz w:val="16"/>
        <w:szCs w:val="16"/>
      </w:rPr>
      <w:instrText xml:space="preserve"> PAGE  \* Arabic  \* MERGEFORMAT </w:instrText>
    </w:r>
    <w:r w:rsidR="0046423E" w:rsidRPr="00631E3D">
      <w:rPr>
        <w:rFonts w:ascii="Century Gothic" w:eastAsia="Calibri" w:hAnsi="Century Gothic"/>
        <w:bCs/>
        <w:color w:val="4D4D4F"/>
        <w:sz w:val="16"/>
        <w:szCs w:val="16"/>
      </w:rPr>
      <w:fldChar w:fldCharType="separate"/>
    </w:r>
    <w:r w:rsidR="00317EF5" w:rsidRPr="00631E3D">
      <w:rPr>
        <w:rFonts w:ascii="Century Gothic" w:eastAsia="Calibri" w:hAnsi="Century Gothic"/>
        <w:bCs/>
        <w:noProof/>
        <w:color w:val="4D4D4F"/>
        <w:sz w:val="16"/>
        <w:szCs w:val="16"/>
      </w:rPr>
      <w:t>1</w:t>
    </w:r>
    <w:r w:rsidR="0046423E" w:rsidRPr="00631E3D">
      <w:rPr>
        <w:rFonts w:ascii="Century Gothic" w:eastAsia="Calibri" w:hAnsi="Century Gothic"/>
        <w:bCs/>
        <w:color w:val="4D4D4F"/>
        <w:sz w:val="16"/>
        <w:szCs w:val="16"/>
      </w:rPr>
      <w:fldChar w:fldCharType="end"/>
    </w:r>
    <w:r w:rsidR="0046423E" w:rsidRPr="00631E3D">
      <w:rPr>
        <w:rFonts w:ascii="Century Gothic" w:eastAsia="Calibri" w:hAnsi="Century Gothic"/>
        <w:bCs/>
        <w:color w:val="4D4D4F"/>
        <w:sz w:val="16"/>
        <w:szCs w:val="16"/>
      </w:rPr>
      <w:t xml:space="preserve"> of </w:t>
    </w:r>
    <w:r w:rsidR="00AB4C44">
      <w:rPr>
        <w:rFonts w:ascii="Century Gothic" w:eastAsia="Calibri" w:hAnsi="Century Gothic"/>
        <w:bCs/>
        <w:color w:val="4D4D4F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78188" w14:textId="77777777" w:rsidR="00414D02" w:rsidRDefault="00414D02" w:rsidP="00FC7354">
      <w:pPr>
        <w:spacing w:after="0" w:line="240" w:lineRule="auto"/>
      </w:pPr>
      <w:r>
        <w:separator/>
      </w:r>
    </w:p>
  </w:footnote>
  <w:footnote w:type="continuationSeparator" w:id="0">
    <w:p w14:paraId="07FFC70A" w14:textId="77777777" w:rsidR="00414D02" w:rsidRDefault="00414D02" w:rsidP="00FC7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408E5" w14:textId="791F03AF" w:rsidR="000C4FC1" w:rsidRDefault="000C4FC1">
    <w:pPr>
      <w:pStyle w:val="Header"/>
    </w:pPr>
    <w:r>
      <w:ptab w:relativeTo="margin" w:alignment="center" w:leader="none"/>
    </w:r>
    <w:r w:rsidR="00A643BD">
      <w:t>RIGHT-OF-WAY</w:t>
    </w:r>
    <w:r w:rsidR="00542FBD">
      <w:t xml:space="preserve"> CLOSURE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3A66"/>
    <w:multiLevelType w:val="hybridMultilevel"/>
    <w:tmpl w:val="6450B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13C1C"/>
    <w:multiLevelType w:val="hybridMultilevel"/>
    <w:tmpl w:val="8F90E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54CAC"/>
    <w:multiLevelType w:val="hybridMultilevel"/>
    <w:tmpl w:val="5C4AED12"/>
    <w:lvl w:ilvl="0" w:tplc="80A23060">
      <w:start w:val="1"/>
      <w:numFmt w:val="bullet"/>
      <w:lvlText w:val="•"/>
      <w:lvlJc w:val="left"/>
      <w:pPr>
        <w:ind w:left="1054" w:hanging="360"/>
      </w:pPr>
      <w:rPr>
        <w:rFonts w:ascii="Arial" w:eastAsia="Arial" w:hAnsi="Arial" w:hint="default"/>
        <w:color w:val="49494F"/>
        <w:w w:val="166"/>
        <w:sz w:val="19"/>
        <w:szCs w:val="19"/>
      </w:rPr>
    </w:lvl>
    <w:lvl w:ilvl="1" w:tplc="3B081072">
      <w:start w:val="1"/>
      <w:numFmt w:val="bullet"/>
      <w:lvlText w:val="•"/>
      <w:lvlJc w:val="left"/>
      <w:pPr>
        <w:ind w:left="1330" w:hanging="360"/>
      </w:pPr>
      <w:rPr>
        <w:rFonts w:ascii="Arial" w:eastAsia="Arial" w:hAnsi="Arial" w:hint="default"/>
        <w:w w:val="181"/>
      </w:rPr>
    </w:lvl>
    <w:lvl w:ilvl="2" w:tplc="2FF091DA">
      <w:start w:val="1"/>
      <w:numFmt w:val="bullet"/>
      <w:lvlText w:val="•"/>
      <w:lvlJc w:val="left"/>
      <w:pPr>
        <w:ind w:left="2329" w:hanging="360"/>
      </w:pPr>
      <w:rPr>
        <w:rFonts w:hint="default"/>
      </w:rPr>
    </w:lvl>
    <w:lvl w:ilvl="3" w:tplc="E69C96B2">
      <w:start w:val="1"/>
      <w:numFmt w:val="bullet"/>
      <w:lvlText w:val="•"/>
      <w:lvlJc w:val="left"/>
      <w:pPr>
        <w:ind w:left="3318" w:hanging="360"/>
      </w:pPr>
      <w:rPr>
        <w:rFonts w:hint="default"/>
      </w:rPr>
    </w:lvl>
    <w:lvl w:ilvl="4" w:tplc="C280278C">
      <w:start w:val="1"/>
      <w:numFmt w:val="bullet"/>
      <w:lvlText w:val="•"/>
      <w:lvlJc w:val="left"/>
      <w:pPr>
        <w:ind w:left="4307" w:hanging="360"/>
      </w:pPr>
      <w:rPr>
        <w:rFonts w:hint="default"/>
      </w:rPr>
    </w:lvl>
    <w:lvl w:ilvl="5" w:tplc="70B65E4C">
      <w:start w:val="1"/>
      <w:numFmt w:val="bullet"/>
      <w:lvlText w:val="•"/>
      <w:lvlJc w:val="left"/>
      <w:pPr>
        <w:ind w:left="5296" w:hanging="360"/>
      </w:pPr>
      <w:rPr>
        <w:rFonts w:hint="default"/>
      </w:rPr>
    </w:lvl>
    <w:lvl w:ilvl="6" w:tplc="E5822FA0">
      <w:start w:val="1"/>
      <w:numFmt w:val="bullet"/>
      <w:lvlText w:val="•"/>
      <w:lvlJc w:val="left"/>
      <w:pPr>
        <w:ind w:left="6285" w:hanging="360"/>
      </w:pPr>
      <w:rPr>
        <w:rFonts w:hint="default"/>
      </w:rPr>
    </w:lvl>
    <w:lvl w:ilvl="7" w:tplc="6A3E6B30">
      <w:start w:val="1"/>
      <w:numFmt w:val="bullet"/>
      <w:lvlText w:val="•"/>
      <w:lvlJc w:val="left"/>
      <w:pPr>
        <w:ind w:left="7274" w:hanging="360"/>
      </w:pPr>
      <w:rPr>
        <w:rFonts w:hint="default"/>
      </w:rPr>
    </w:lvl>
    <w:lvl w:ilvl="8" w:tplc="9DFE9FDC">
      <w:start w:val="1"/>
      <w:numFmt w:val="bullet"/>
      <w:lvlText w:val="•"/>
      <w:lvlJc w:val="left"/>
      <w:pPr>
        <w:ind w:left="8263" w:hanging="360"/>
      </w:pPr>
      <w:rPr>
        <w:rFonts w:hint="default"/>
      </w:rPr>
    </w:lvl>
  </w:abstractNum>
  <w:abstractNum w:abstractNumId="3" w15:restartNumberingAfterBreak="0">
    <w:nsid w:val="5F202746"/>
    <w:multiLevelType w:val="hybridMultilevel"/>
    <w:tmpl w:val="D8329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51010E"/>
    <w:multiLevelType w:val="hybridMultilevel"/>
    <w:tmpl w:val="1804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8D0A5E"/>
    <w:multiLevelType w:val="hybridMultilevel"/>
    <w:tmpl w:val="44BC5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1C2BE1"/>
    <w:multiLevelType w:val="hybridMultilevel"/>
    <w:tmpl w:val="76A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576681">
    <w:abstractNumId w:val="2"/>
  </w:num>
  <w:num w:numId="2" w16cid:durableId="698969629">
    <w:abstractNumId w:val="6"/>
  </w:num>
  <w:num w:numId="3" w16cid:durableId="221671670">
    <w:abstractNumId w:val="0"/>
  </w:num>
  <w:num w:numId="4" w16cid:durableId="1563441283">
    <w:abstractNumId w:val="5"/>
  </w:num>
  <w:num w:numId="5" w16cid:durableId="627247450">
    <w:abstractNumId w:val="3"/>
  </w:num>
  <w:num w:numId="6" w16cid:durableId="353456640">
    <w:abstractNumId w:val="1"/>
  </w:num>
  <w:num w:numId="7" w16cid:durableId="6159105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bA0MDQzMzUwNjMzMDVQ0lEKTi0uzszPAykwrwUAoTodLiwAAAA="/>
  </w:docVars>
  <w:rsids>
    <w:rsidRoot w:val="00631E3D"/>
    <w:rsid w:val="00005FE8"/>
    <w:rsid w:val="0001488B"/>
    <w:rsid w:val="00072C40"/>
    <w:rsid w:val="00073922"/>
    <w:rsid w:val="000860D8"/>
    <w:rsid w:val="00090DC5"/>
    <w:rsid w:val="00090F3E"/>
    <w:rsid w:val="000A6EEB"/>
    <w:rsid w:val="000B73F8"/>
    <w:rsid w:val="000C1A9E"/>
    <w:rsid w:val="000C4FC1"/>
    <w:rsid w:val="000D1376"/>
    <w:rsid w:val="000D198B"/>
    <w:rsid w:val="000E0BE8"/>
    <w:rsid w:val="000E7D38"/>
    <w:rsid w:val="001175A6"/>
    <w:rsid w:val="00133169"/>
    <w:rsid w:val="00163223"/>
    <w:rsid w:val="001B090B"/>
    <w:rsid w:val="001C1C9A"/>
    <w:rsid w:val="001D0DC3"/>
    <w:rsid w:val="002203FE"/>
    <w:rsid w:val="0022332B"/>
    <w:rsid w:val="00230F39"/>
    <w:rsid w:val="002456AD"/>
    <w:rsid w:val="002528A2"/>
    <w:rsid w:val="002A4C05"/>
    <w:rsid w:val="002B4F57"/>
    <w:rsid w:val="002B779D"/>
    <w:rsid w:val="002D2FC4"/>
    <w:rsid w:val="002E224D"/>
    <w:rsid w:val="00317EF5"/>
    <w:rsid w:val="00346C2B"/>
    <w:rsid w:val="00354B3F"/>
    <w:rsid w:val="003E3BBF"/>
    <w:rsid w:val="003F4D1C"/>
    <w:rsid w:val="00414D02"/>
    <w:rsid w:val="00417578"/>
    <w:rsid w:val="0046423E"/>
    <w:rsid w:val="00480A16"/>
    <w:rsid w:val="004A4F76"/>
    <w:rsid w:val="004B13DE"/>
    <w:rsid w:val="004D0602"/>
    <w:rsid w:val="00542FBD"/>
    <w:rsid w:val="005563F8"/>
    <w:rsid w:val="00573C27"/>
    <w:rsid w:val="005837B9"/>
    <w:rsid w:val="00585934"/>
    <w:rsid w:val="005A6573"/>
    <w:rsid w:val="005B7B92"/>
    <w:rsid w:val="005E49CA"/>
    <w:rsid w:val="006022A6"/>
    <w:rsid w:val="00620E8B"/>
    <w:rsid w:val="00631E3D"/>
    <w:rsid w:val="006455A8"/>
    <w:rsid w:val="0068434E"/>
    <w:rsid w:val="00693C9A"/>
    <w:rsid w:val="00747C5D"/>
    <w:rsid w:val="007632A8"/>
    <w:rsid w:val="007644AD"/>
    <w:rsid w:val="007B4775"/>
    <w:rsid w:val="007B5C7C"/>
    <w:rsid w:val="00814C66"/>
    <w:rsid w:val="008C3B96"/>
    <w:rsid w:val="008D2407"/>
    <w:rsid w:val="00904530"/>
    <w:rsid w:val="00941003"/>
    <w:rsid w:val="009862AF"/>
    <w:rsid w:val="009F0D94"/>
    <w:rsid w:val="009F1928"/>
    <w:rsid w:val="009F7E96"/>
    <w:rsid w:val="00A20F42"/>
    <w:rsid w:val="00A53F67"/>
    <w:rsid w:val="00A62F7D"/>
    <w:rsid w:val="00A643BD"/>
    <w:rsid w:val="00A9012B"/>
    <w:rsid w:val="00A9710D"/>
    <w:rsid w:val="00AA7F8A"/>
    <w:rsid w:val="00AB4C44"/>
    <w:rsid w:val="00AB6EE8"/>
    <w:rsid w:val="00AE63C3"/>
    <w:rsid w:val="00AF7676"/>
    <w:rsid w:val="00B71959"/>
    <w:rsid w:val="00BC44FE"/>
    <w:rsid w:val="00C00EFE"/>
    <w:rsid w:val="00C5520A"/>
    <w:rsid w:val="00CA5436"/>
    <w:rsid w:val="00CB1B9D"/>
    <w:rsid w:val="00D22D34"/>
    <w:rsid w:val="00DA0EF1"/>
    <w:rsid w:val="00DA4722"/>
    <w:rsid w:val="00DC18E7"/>
    <w:rsid w:val="00DC230D"/>
    <w:rsid w:val="00E4294C"/>
    <w:rsid w:val="00E633FC"/>
    <w:rsid w:val="00E94FC5"/>
    <w:rsid w:val="00EE5D7F"/>
    <w:rsid w:val="00EF7C05"/>
    <w:rsid w:val="00F34993"/>
    <w:rsid w:val="00F6138B"/>
    <w:rsid w:val="00F83A0D"/>
    <w:rsid w:val="00FC7354"/>
    <w:rsid w:val="00FD2DEE"/>
    <w:rsid w:val="00FF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37E92"/>
  <w15:chartTrackingRefBased/>
  <w15:docId w15:val="{EC5552B9-FC73-4331-92BB-29E4D600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F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2F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73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354"/>
  </w:style>
  <w:style w:type="paragraph" w:styleId="Footer">
    <w:name w:val="footer"/>
    <w:basedOn w:val="Normal"/>
    <w:link w:val="FooterChar"/>
    <w:uiPriority w:val="99"/>
    <w:unhideWhenUsed/>
    <w:rsid w:val="00FC73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354"/>
  </w:style>
  <w:style w:type="paragraph" w:styleId="BalloonText">
    <w:name w:val="Balloon Text"/>
    <w:basedOn w:val="Normal"/>
    <w:link w:val="BalloonTextChar"/>
    <w:uiPriority w:val="99"/>
    <w:semiHidden/>
    <w:unhideWhenUsed/>
    <w:rsid w:val="000E0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BE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80A16"/>
    <w:rPr>
      <w:color w:val="808080"/>
    </w:rPr>
  </w:style>
  <w:style w:type="character" w:customStyle="1" w:styleId="CORENormal">
    <w:name w:val="CORE Normal"/>
    <w:basedOn w:val="DefaultParagraphFont"/>
    <w:uiPriority w:val="1"/>
    <w:rsid w:val="00480A16"/>
    <w:rPr>
      <w:rFonts w:ascii="Gill Sans MT" w:hAnsi="Gill Sans MT"/>
      <w:sz w:val="22"/>
    </w:rPr>
  </w:style>
  <w:style w:type="character" w:customStyle="1" w:styleId="COREHeader">
    <w:name w:val="CORE Header"/>
    <w:basedOn w:val="DefaultParagraphFont"/>
    <w:uiPriority w:val="1"/>
    <w:rsid w:val="00480A16"/>
    <w:rPr>
      <w:rFonts w:ascii="Gill Sans MT" w:hAnsi="Gill Sans MT"/>
      <w:sz w:val="18"/>
    </w:rPr>
  </w:style>
  <w:style w:type="character" w:customStyle="1" w:styleId="Style1">
    <w:name w:val="Style1"/>
    <w:basedOn w:val="DefaultParagraphFont"/>
    <w:uiPriority w:val="1"/>
    <w:rsid w:val="007632A8"/>
    <w:rPr>
      <w:rFonts w:ascii="Gill Sans MT" w:hAnsi="Gill Sans MT"/>
      <w:b/>
      <w:sz w:val="22"/>
    </w:rPr>
  </w:style>
  <w:style w:type="character" w:customStyle="1" w:styleId="COREBold">
    <w:name w:val="CORE Bold"/>
    <w:basedOn w:val="DefaultParagraphFont"/>
    <w:uiPriority w:val="1"/>
    <w:rsid w:val="007632A8"/>
    <w:rPr>
      <w:rFonts w:ascii="Gill Sans MT" w:hAnsi="Gill Sans MT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ow\Desktop\CORE%20Letter%20template-multipage-new%20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3033 E. 1st Avenue, Suite 725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CORE Letter template-multipage-new logo</Template>
  <TotalTime>7</TotalTime>
  <Pages>6</Pages>
  <Words>1118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Canyons</Company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Row</dc:creator>
  <cp:keywords/>
  <dc:description/>
  <cp:lastModifiedBy>Dennis Buchholz</cp:lastModifiedBy>
  <cp:revision>4</cp:revision>
  <cp:lastPrinted>2016-12-12T20:28:00Z</cp:lastPrinted>
  <dcterms:created xsi:type="dcterms:W3CDTF">2023-02-08T22:31:00Z</dcterms:created>
  <dcterms:modified xsi:type="dcterms:W3CDTF">2023-02-08T22:38:00Z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f20317-3538-4e7e-a578-7aae38c3f24f_Enabled">
    <vt:lpwstr>true</vt:lpwstr>
  </property>
  <property fmtid="{D5CDD505-2E9C-101B-9397-08002B2CF9AE}" pid="3" name="MSIP_Label_f4f20317-3538-4e7e-a578-7aae38c3f24f_SetDate">
    <vt:lpwstr>2022-12-15T19:42:23Z</vt:lpwstr>
  </property>
  <property fmtid="{D5CDD505-2E9C-101B-9397-08002B2CF9AE}" pid="4" name="MSIP_Label_f4f20317-3538-4e7e-a578-7aae38c3f24f_Method">
    <vt:lpwstr>Standard</vt:lpwstr>
  </property>
  <property fmtid="{D5CDD505-2E9C-101B-9397-08002B2CF9AE}" pid="5" name="MSIP_Label_f4f20317-3538-4e7e-a578-7aae38c3f24f_Name">
    <vt:lpwstr>defa4170-0d19-0005-0004-bc88714345d2</vt:lpwstr>
  </property>
  <property fmtid="{D5CDD505-2E9C-101B-9397-08002B2CF9AE}" pid="6" name="MSIP_Label_f4f20317-3538-4e7e-a578-7aae38c3f24f_SiteId">
    <vt:lpwstr>12a3e805-1323-46c4-9067-b57c1670addf</vt:lpwstr>
  </property>
  <property fmtid="{D5CDD505-2E9C-101B-9397-08002B2CF9AE}" pid="7" name="MSIP_Label_f4f20317-3538-4e7e-a578-7aae38c3f24f_ActionId">
    <vt:lpwstr>20651e43-a1bd-44a8-89d4-3ca105025b14</vt:lpwstr>
  </property>
  <property fmtid="{D5CDD505-2E9C-101B-9397-08002B2CF9AE}" pid="8" name="MSIP_Label_f4f20317-3538-4e7e-a578-7aae38c3f24f_ContentBits">
    <vt:lpwstr>0</vt:lpwstr>
  </property>
</Properties>
</file>